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30360" w14:textId="7A164104" w:rsidR="00921D04" w:rsidRPr="004223CA" w:rsidRDefault="006A7DB1" w:rsidP="001350BC">
      <w:pPr>
        <w:pStyle w:val="Brezrazmikov"/>
        <w:keepNext/>
        <w:spacing w:before="600"/>
      </w:pPr>
      <w:r w:rsidRPr="004223CA">
        <w:rPr>
          <w:bCs/>
          <w:sz w:val="18"/>
          <w:szCs w:val="18"/>
        </w:rPr>
        <w:t>O</w:t>
      </w:r>
      <w:r w:rsidR="002E1C4E" w:rsidRPr="004223CA">
        <w:rPr>
          <w:bCs/>
          <w:sz w:val="18"/>
          <w:szCs w:val="18"/>
        </w:rPr>
        <w:t>BRAZEC 1</w:t>
      </w:r>
    </w:p>
    <w:p w14:paraId="44F52FE6" w14:textId="77777777" w:rsidR="00921D04" w:rsidRPr="004223CA" w:rsidRDefault="00921D04" w:rsidP="00921D04">
      <w:pPr>
        <w:jc w:val="right"/>
        <w:rPr>
          <w:rFonts w:ascii="Calibri" w:hAnsi="Calibri" w:cs="Calibri"/>
        </w:rPr>
      </w:pPr>
    </w:p>
    <w:p w14:paraId="0D3B62F9" w14:textId="77777777" w:rsidR="00921D04" w:rsidRPr="004223CA" w:rsidRDefault="00921D04" w:rsidP="00921D0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Calibri" w:hAnsi="Calibri" w:cs="Calibri"/>
        </w:rPr>
      </w:pPr>
      <w:r w:rsidRPr="004223CA">
        <w:rPr>
          <w:rFonts w:ascii="Calibri" w:hAnsi="Calibri" w:cs="Calibri"/>
        </w:rPr>
        <w:t xml:space="preserve">OBRAZEC ZA KANDIDATURO </w:t>
      </w:r>
    </w:p>
    <w:p w14:paraId="3A50AAD2" w14:textId="77777777" w:rsidR="00921D04" w:rsidRPr="004223CA" w:rsidRDefault="00921D04" w:rsidP="00921D0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Calibri" w:hAnsi="Calibri" w:cs="Calibri"/>
        </w:rPr>
      </w:pPr>
      <w:r w:rsidRPr="004223CA">
        <w:rPr>
          <w:rFonts w:ascii="Calibri" w:hAnsi="Calibri" w:cs="Calibri"/>
        </w:rPr>
        <w:t>ZA PROREKTORJA ZA ŠTUDENTSKA VPRAŠANJA</w:t>
      </w:r>
    </w:p>
    <w:p w14:paraId="43B61541" w14:textId="77777777" w:rsidR="00921D04" w:rsidRPr="004223CA" w:rsidRDefault="00921D04" w:rsidP="00921D04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Calibri" w:hAnsi="Calibri" w:cs="Calibri"/>
        </w:rPr>
      </w:pPr>
      <w:r w:rsidRPr="004223CA">
        <w:rPr>
          <w:rFonts w:ascii="Calibri" w:hAnsi="Calibri" w:cs="Calibri"/>
        </w:rPr>
        <w:t>UNIVERZE V MARIBORU</w:t>
      </w:r>
    </w:p>
    <w:p w14:paraId="3B5A25B9" w14:textId="77777777" w:rsidR="00921D04" w:rsidRPr="004223CA" w:rsidRDefault="00921D04" w:rsidP="00921D04">
      <w:pPr>
        <w:spacing w:line="480" w:lineRule="auto"/>
        <w:ind w:left="1440" w:right="-57"/>
        <w:rPr>
          <w:rFonts w:ascii="Calibri" w:hAnsi="Calibri" w:cs="Calibri"/>
          <w:b/>
        </w:rPr>
      </w:pPr>
    </w:p>
    <w:p w14:paraId="0C65EC26" w14:textId="77777777" w:rsidR="00921D04" w:rsidRPr="004223CA" w:rsidRDefault="00921D04" w:rsidP="00921D04">
      <w:pPr>
        <w:numPr>
          <w:ilvl w:val="0"/>
          <w:numId w:val="19"/>
        </w:numPr>
        <w:spacing w:line="480" w:lineRule="auto"/>
        <w:ind w:right="-57"/>
        <w:jc w:val="left"/>
        <w:rPr>
          <w:rFonts w:ascii="Calibri" w:hAnsi="Calibri" w:cs="Calibri"/>
          <w:b/>
        </w:rPr>
      </w:pPr>
      <w:r w:rsidRPr="004223CA">
        <w:rPr>
          <w:rFonts w:ascii="Calibri" w:hAnsi="Calibri" w:cs="Calibri"/>
          <w:b/>
        </w:rPr>
        <w:t>Podatki o kandidatu</w:t>
      </w:r>
    </w:p>
    <w:tbl>
      <w:tblPr>
        <w:tblW w:w="8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3"/>
        <w:gridCol w:w="2266"/>
        <w:gridCol w:w="3979"/>
      </w:tblGrid>
      <w:tr w:rsidR="00921D04" w:rsidRPr="004223CA" w14:paraId="1120BF28" w14:textId="77777777" w:rsidTr="00CA5F1B">
        <w:trPr>
          <w:trHeight w:val="235"/>
        </w:trPr>
        <w:tc>
          <w:tcPr>
            <w:tcW w:w="2423" w:type="dxa"/>
            <w:vAlign w:val="center"/>
          </w:tcPr>
          <w:p w14:paraId="3D211B49" w14:textId="77777777" w:rsidR="00921D04" w:rsidRPr="004223CA" w:rsidRDefault="00921D04" w:rsidP="00CA5F1B">
            <w:pPr>
              <w:spacing w:line="360" w:lineRule="auto"/>
              <w:ind w:right="-58"/>
              <w:rPr>
                <w:rFonts w:ascii="Calibri" w:hAnsi="Calibri" w:cs="Calibri"/>
              </w:rPr>
            </w:pPr>
            <w:r w:rsidRPr="004223CA">
              <w:rPr>
                <w:rFonts w:ascii="Calibri" w:hAnsi="Calibri" w:cs="Calibri"/>
              </w:rPr>
              <w:t>Ime in priimek</w:t>
            </w:r>
          </w:p>
        </w:tc>
        <w:tc>
          <w:tcPr>
            <w:tcW w:w="6245" w:type="dxa"/>
            <w:gridSpan w:val="2"/>
            <w:vAlign w:val="center"/>
          </w:tcPr>
          <w:p w14:paraId="3A20A32D" w14:textId="77777777" w:rsidR="00921D04" w:rsidRPr="004223CA" w:rsidRDefault="00921D04" w:rsidP="00CA5F1B">
            <w:pPr>
              <w:spacing w:line="360" w:lineRule="auto"/>
              <w:ind w:right="-58"/>
              <w:rPr>
                <w:rFonts w:ascii="Calibri" w:hAnsi="Calibri" w:cs="Calibri"/>
              </w:rPr>
            </w:pPr>
          </w:p>
        </w:tc>
      </w:tr>
      <w:tr w:rsidR="00921D04" w:rsidRPr="004223CA" w14:paraId="4305BBEC" w14:textId="77777777" w:rsidTr="00CA5F1B">
        <w:trPr>
          <w:trHeight w:val="235"/>
        </w:trPr>
        <w:tc>
          <w:tcPr>
            <w:tcW w:w="2423" w:type="dxa"/>
          </w:tcPr>
          <w:p w14:paraId="305211C9" w14:textId="77777777" w:rsidR="00921D04" w:rsidRPr="004223CA" w:rsidRDefault="00921D04" w:rsidP="00CA5F1B">
            <w:pPr>
              <w:spacing w:line="360" w:lineRule="auto"/>
              <w:ind w:right="-58"/>
              <w:rPr>
                <w:rFonts w:ascii="Calibri" w:hAnsi="Calibri" w:cs="Calibri"/>
              </w:rPr>
            </w:pPr>
            <w:r w:rsidRPr="004223CA">
              <w:rPr>
                <w:rFonts w:ascii="Calibri" w:hAnsi="Calibri" w:cs="Calibri"/>
              </w:rPr>
              <w:t>Telefon / e- pošta</w:t>
            </w:r>
          </w:p>
        </w:tc>
        <w:tc>
          <w:tcPr>
            <w:tcW w:w="2266" w:type="dxa"/>
            <w:tcBorders>
              <w:right w:val="double" w:sz="4" w:space="0" w:color="auto"/>
            </w:tcBorders>
          </w:tcPr>
          <w:p w14:paraId="578124F5" w14:textId="77777777" w:rsidR="00921D04" w:rsidRPr="004223CA" w:rsidRDefault="00921D04" w:rsidP="00CA5F1B">
            <w:pPr>
              <w:spacing w:line="360" w:lineRule="auto"/>
              <w:ind w:right="-58"/>
              <w:rPr>
                <w:rFonts w:ascii="Calibri" w:hAnsi="Calibri" w:cs="Calibri"/>
              </w:rPr>
            </w:pPr>
          </w:p>
        </w:tc>
        <w:tc>
          <w:tcPr>
            <w:tcW w:w="3979" w:type="dxa"/>
            <w:tcBorders>
              <w:left w:val="double" w:sz="4" w:space="0" w:color="auto"/>
            </w:tcBorders>
          </w:tcPr>
          <w:p w14:paraId="1073BC26" w14:textId="77777777" w:rsidR="00921D04" w:rsidRPr="004223CA" w:rsidRDefault="00921D04" w:rsidP="00CA5F1B">
            <w:pPr>
              <w:spacing w:line="360" w:lineRule="auto"/>
              <w:ind w:right="-58"/>
              <w:jc w:val="right"/>
              <w:rPr>
                <w:rFonts w:ascii="Calibri" w:hAnsi="Calibri" w:cs="Calibri"/>
              </w:rPr>
            </w:pPr>
            <w:r w:rsidRPr="004223CA">
              <w:rPr>
                <w:rFonts w:ascii="Calibri" w:hAnsi="Calibri" w:cs="Calibri"/>
              </w:rPr>
              <w:t>@student.um.si</w:t>
            </w:r>
          </w:p>
        </w:tc>
      </w:tr>
      <w:tr w:rsidR="00921D04" w:rsidRPr="004223CA" w14:paraId="6A766ECC" w14:textId="77777777" w:rsidTr="00CA5F1B">
        <w:trPr>
          <w:trHeight w:val="647"/>
        </w:trPr>
        <w:tc>
          <w:tcPr>
            <w:tcW w:w="2423" w:type="dxa"/>
          </w:tcPr>
          <w:p w14:paraId="4E071677" w14:textId="77777777" w:rsidR="00921D04" w:rsidRPr="004223CA" w:rsidRDefault="00921D04" w:rsidP="00CA5F1B">
            <w:pPr>
              <w:spacing w:line="360" w:lineRule="auto"/>
              <w:ind w:right="-58"/>
              <w:rPr>
                <w:rFonts w:ascii="Calibri" w:hAnsi="Calibri" w:cs="Calibri"/>
              </w:rPr>
            </w:pPr>
            <w:r w:rsidRPr="004223CA">
              <w:rPr>
                <w:rFonts w:ascii="Calibri" w:hAnsi="Calibri" w:cs="Calibri"/>
              </w:rPr>
              <w:t>Naslov za vročanje (naslov, kraj, poštna št.)</w:t>
            </w:r>
          </w:p>
        </w:tc>
        <w:tc>
          <w:tcPr>
            <w:tcW w:w="6245" w:type="dxa"/>
            <w:gridSpan w:val="2"/>
          </w:tcPr>
          <w:p w14:paraId="00F5A2E2" w14:textId="77777777" w:rsidR="00921D04" w:rsidRPr="004223CA" w:rsidRDefault="00921D04" w:rsidP="00CA5F1B">
            <w:pPr>
              <w:spacing w:line="360" w:lineRule="auto"/>
              <w:ind w:right="-58"/>
              <w:rPr>
                <w:rFonts w:ascii="Calibri" w:hAnsi="Calibri" w:cs="Calibri"/>
              </w:rPr>
            </w:pPr>
          </w:p>
        </w:tc>
      </w:tr>
    </w:tbl>
    <w:p w14:paraId="5C8578E0" w14:textId="77777777" w:rsidR="00921D04" w:rsidRPr="004223CA" w:rsidRDefault="00921D04" w:rsidP="00921D04">
      <w:pPr>
        <w:spacing w:line="360" w:lineRule="auto"/>
        <w:ind w:right="-58"/>
        <w:rPr>
          <w:rFonts w:ascii="Calibri" w:hAnsi="Calibri" w:cs="Calibri"/>
          <w:b/>
        </w:rPr>
      </w:pPr>
    </w:p>
    <w:p w14:paraId="077B1CD8" w14:textId="77777777" w:rsidR="00921D04" w:rsidRPr="004223CA" w:rsidRDefault="00921D04" w:rsidP="00921D04">
      <w:pPr>
        <w:rPr>
          <w:rFonts w:ascii="Calibri" w:hAnsi="Calibri" w:cs="Calibri"/>
        </w:rPr>
      </w:pPr>
    </w:p>
    <w:p w14:paraId="190E3A6D" w14:textId="77777777" w:rsidR="00921D04" w:rsidRPr="004223CA" w:rsidRDefault="00921D04" w:rsidP="00921D04">
      <w:pPr>
        <w:numPr>
          <w:ilvl w:val="0"/>
          <w:numId w:val="19"/>
        </w:numPr>
        <w:spacing w:line="480" w:lineRule="auto"/>
        <w:ind w:right="-57"/>
        <w:jc w:val="left"/>
        <w:rPr>
          <w:rFonts w:ascii="Calibri" w:hAnsi="Calibri" w:cs="Calibri"/>
          <w:b/>
        </w:rPr>
      </w:pPr>
      <w:r w:rsidRPr="004223CA">
        <w:rPr>
          <w:rFonts w:ascii="Calibri" w:hAnsi="Calibri" w:cs="Calibri"/>
          <w:b/>
        </w:rPr>
        <w:t>Izjava kandidata/kandidatke</w:t>
      </w:r>
    </w:p>
    <w:p w14:paraId="51E424AA" w14:textId="049B2F3D" w:rsidR="00921D04" w:rsidRPr="004223CA" w:rsidRDefault="00921D04" w:rsidP="00921D04">
      <w:pPr>
        <w:rPr>
          <w:rFonts w:cstheme="minorHAnsi"/>
        </w:rPr>
      </w:pPr>
      <w:r w:rsidRPr="004223CA">
        <w:rPr>
          <w:rFonts w:cstheme="minorHAnsi"/>
        </w:rPr>
        <w:t>Spodaj podpisani/a kandidiram za mesto prorektorja za študentska Univerze v Mariboru</w:t>
      </w:r>
      <w:r w:rsidR="005447C0" w:rsidRPr="004223CA">
        <w:rPr>
          <w:rFonts w:cstheme="minorHAnsi"/>
        </w:rPr>
        <w:t xml:space="preserve"> in izjavljam, da nisem v rednem delovnem razmerju. </w:t>
      </w:r>
    </w:p>
    <w:p w14:paraId="385F6905" w14:textId="77777777" w:rsidR="00921D04" w:rsidRPr="004223CA" w:rsidRDefault="00921D04" w:rsidP="00921D04">
      <w:pPr>
        <w:ind w:right="-57"/>
        <w:rPr>
          <w:rFonts w:cstheme="minorHAnsi"/>
          <w:i/>
        </w:rPr>
      </w:pPr>
    </w:p>
    <w:p w14:paraId="3F4CC7CC" w14:textId="77777777" w:rsidR="00921D04" w:rsidRPr="004223CA" w:rsidRDefault="00921D04" w:rsidP="00921D04">
      <w:pPr>
        <w:ind w:right="-57"/>
        <w:rPr>
          <w:rFonts w:cstheme="minorHAnsi"/>
          <w:i/>
        </w:rPr>
      </w:pPr>
      <w:r w:rsidRPr="004223CA">
        <w:rPr>
          <w:rFonts w:cstheme="minorHAnsi"/>
          <w:i/>
        </w:rPr>
        <w:t xml:space="preserve">Z navedbo osebnih podatkov v tem obrazcu in priloženih prilogah potrjujem, da: </w:t>
      </w:r>
    </w:p>
    <w:p w14:paraId="7F99B4EC" w14:textId="77777777" w:rsidR="00921D04" w:rsidRPr="004223CA" w:rsidRDefault="00921D04" w:rsidP="00921D04">
      <w:pPr>
        <w:pStyle w:val="Odstavekseznama"/>
        <w:numPr>
          <w:ilvl w:val="0"/>
          <w:numId w:val="20"/>
        </w:numPr>
        <w:spacing w:after="0" w:line="240" w:lineRule="auto"/>
        <w:ind w:right="-57"/>
        <w:contextualSpacing/>
        <w:rPr>
          <w:rFonts w:cstheme="minorHAnsi"/>
          <w:i/>
        </w:rPr>
      </w:pPr>
      <w:r w:rsidRPr="004223CA">
        <w:rPr>
          <w:rFonts w:cstheme="minorHAnsi"/>
          <w:i/>
        </w:rPr>
        <w:t>dovoljujem uporabo osebnih podatkov v skladu z veljavnim Zakonom o varovanju osebnih podatkov in Splošno uredbo o varstvu osebnih podatkov (GDPR);</w:t>
      </w:r>
    </w:p>
    <w:p w14:paraId="46BEBD71" w14:textId="62B03CDD" w:rsidR="00921D04" w:rsidRPr="004223CA" w:rsidRDefault="00921D04" w:rsidP="00921D04">
      <w:pPr>
        <w:pStyle w:val="Odstavekseznama"/>
        <w:numPr>
          <w:ilvl w:val="0"/>
          <w:numId w:val="20"/>
        </w:numPr>
        <w:spacing w:after="0" w:line="240" w:lineRule="auto"/>
        <w:contextualSpacing/>
        <w:rPr>
          <w:rFonts w:cstheme="minorHAnsi"/>
        </w:rPr>
      </w:pPr>
      <w:r w:rsidRPr="004223CA">
        <w:rPr>
          <w:rFonts w:cstheme="minorHAnsi"/>
          <w:i/>
        </w:rPr>
        <w:t>sem seznanjen, da bodo moji podatki uporabljeni za potrebe izvedbe postopka kandidiranja</w:t>
      </w:r>
      <w:r w:rsidR="0036333F" w:rsidRPr="004223CA">
        <w:rPr>
          <w:rFonts w:cstheme="minorHAnsi"/>
          <w:i/>
        </w:rPr>
        <w:t xml:space="preserve"> in imenovanja</w:t>
      </w:r>
      <w:r w:rsidRPr="004223CA">
        <w:rPr>
          <w:rFonts w:cstheme="minorHAnsi"/>
          <w:i/>
        </w:rPr>
        <w:t xml:space="preserve"> ter vezano na moje delovanje v primeru imenovanja za prorektorja za študentska vprašanja;</w:t>
      </w:r>
    </w:p>
    <w:p w14:paraId="405B10BE" w14:textId="5259807F" w:rsidR="00921D04" w:rsidRPr="004223CA" w:rsidRDefault="00921D04" w:rsidP="00921D04">
      <w:pPr>
        <w:pStyle w:val="Odstavekseznama"/>
        <w:numPr>
          <w:ilvl w:val="0"/>
          <w:numId w:val="20"/>
        </w:numPr>
        <w:spacing w:after="0" w:line="240" w:lineRule="auto"/>
        <w:ind w:right="-57"/>
        <w:contextualSpacing/>
        <w:rPr>
          <w:rFonts w:cstheme="minorHAnsi"/>
          <w:i/>
        </w:rPr>
      </w:pPr>
      <w:r w:rsidRPr="004223CA">
        <w:rPr>
          <w:rFonts w:cstheme="minorHAnsi"/>
          <w:i/>
        </w:rPr>
        <w:t xml:space="preserve">sem seznanjen, da lahko več o varstvu osebnih podatkov in svojih pravicah preberem na: </w:t>
      </w:r>
      <w:hyperlink r:id="rId11" w:history="1">
        <w:r w:rsidRPr="004223CA">
          <w:rPr>
            <w:rStyle w:val="Hiperpovezava"/>
            <w:rFonts w:cstheme="minorHAnsi"/>
            <w:i/>
            <w:color w:val="auto"/>
          </w:rPr>
          <w:t>www.um.si/univerza/varstvo-osebnih-podatkov</w:t>
        </w:r>
      </w:hyperlink>
      <w:r w:rsidR="005447C0" w:rsidRPr="004223CA">
        <w:rPr>
          <w:rStyle w:val="Hiperpovezava"/>
          <w:rFonts w:cstheme="minorHAnsi"/>
          <w:i/>
          <w:color w:val="auto"/>
        </w:rPr>
        <w:t>.</w:t>
      </w:r>
    </w:p>
    <w:p w14:paraId="009E2304" w14:textId="77777777" w:rsidR="00921D04" w:rsidRPr="004223CA" w:rsidRDefault="00921D04" w:rsidP="00921D04">
      <w:pPr>
        <w:rPr>
          <w:rFonts w:ascii="Calibri" w:hAnsi="Calibri" w:cs="Calibri"/>
        </w:rPr>
      </w:pPr>
    </w:p>
    <w:p w14:paraId="4DB209B3" w14:textId="77777777" w:rsidR="00921D04" w:rsidRPr="004223CA" w:rsidRDefault="00921D04" w:rsidP="00921D04">
      <w:pPr>
        <w:rPr>
          <w:rFonts w:ascii="Calibri" w:hAnsi="Calibri" w:cs="Calibri"/>
          <w:b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0"/>
        <w:gridCol w:w="3070"/>
      </w:tblGrid>
      <w:tr w:rsidR="00921D04" w:rsidRPr="004223CA" w14:paraId="597456B0" w14:textId="77777777" w:rsidTr="00CA5F1B">
        <w:trPr>
          <w:jc w:val="center"/>
        </w:trPr>
        <w:tc>
          <w:tcPr>
            <w:tcW w:w="3070" w:type="dxa"/>
          </w:tcPr>
          <w:p w14:paraId="422AE92D" w14:textId="77777777" w:rsidR="00921D04" w:rsidRPr="004223CA" w:rsidRDefault="00921D04" w:rsidP="00CA5F1B">
            <w:pPr>
              <w:rPr>
                <w:rFonts w:ascii="Calibri" w:hAnsi="Calibri" w:cs="Calibri"/>
                <w:smallCaps/>
              </w:rPr>
            </w:pPr>
            <w:r w:rsidRPr="004223CA">
              <w:rPr>
                <w:rFonts w:ascii="Calibri" w:hAnsi="Calibri" w:cs="Calibri"/>
              </w:rPr>
              <w:t>Kraj in datum</w:t>
            </w:r>
          </w:p>
        </w:tc>
        <w:tc>
          <w:tcPr>
            <w:tcW w:w="3070" w:type="dxa"/>
          </w:tcPr>
          <w:p w14:paraId="03403DCA" w14:textId="77777777" w:rsidR="00921D04" w:rsidRPr="004223CA" w:rsidRDefault="00921D04" w:rsidP="00CA5F1B">
            <w:pPr>
              <w:jc w:val="center"/>
              <w:rPr>
                <w:rFonts w:ascii="Calibri" w:hAnsi="Calibri" w:cs="Calibri"/>
                <w:smallCaps/>
              </w:rPr>
            </w:pPr>
          </w:p>
        </w:tc>
        <w:tc>
          <w:tcPr>
            <w:tcW w:w="3070" w:type="dxa"/>
          </w:tcPr>
          <w:p w14:paraId="528F2B13" w14:textId="77777777" w:rsidR="00921D04" w:rsidRPr="004223CA" w:rsidRDefault="00921D04" w:rsidP="00CA5F1B">
            <w:pPr>
              <w:rPr>
                <w:rFonts w:ascii="Calibri" w:hAnsi="Calibri" w:cs="Calibri"/>
                <w:smallCaps/>
              </w:rPr>
            </w:pPr>
            <w:r w:rsidRPr="004223CA">
              <w:rPr>
                <w:rFonts w:ascii="Calibri" w:hAnsi="Calibri" w:cs="Calibri"/>
              </w:rPr>
              <w:t>Podpis kandidata/kandidatke</w:t>
            </w:r>
          </w:p>
        </w:tc>
      </w:tr>
      <w:tr w:rsidR="00921D04" w:rsidRPr="004223CA" w14:paraId="0476B004" w14:textId="77777777" w:rsidTr="00CA5F1B">
        <w:trPr>
          <w:trHeight w:val="305"/>
          <w:jc w:val="center"/>
        </w:trPr>
        <w:tc>
          <w:tcPr>
            <w:tcW w:w="3070" w:type="dxa"/>
            <w:tcBorders>
              <w:bottom w:val="single" w:sz="4" w:space="0" w:color="auto"/>
            </w:tcBorders>
          </w:tcPr>
          <w:p w14:paraId="5F2E8629" w14:textId="77777777" w:rsidR="00921D04" w:rsidRPr="004223CA" w:rsidRDefault="00921D04" w:rsidP="00CA5F1B">
            <w:pPr>
              <w:rPr>
                <w:rFonts w:ascii="Calibri" w:hAnsi="Calibri" w:cs="Calibri"/>
                <w:smallCaps/>
              </w:rPr>
            </w:pPr>
          </w:p>
          <w:p w14:paraId="16DDC623" w14:textId="77777777" w:rsidR="00921D04" w:rsidRPr="004223CA" w:rsidRDefault="00921D04" w:rsidP="00CA5F1B">
            <w:pPr>
              <w:rPr>
                <w:rFonts w:ascii="Calibri" w:hAnsi="Calibri" w:cs="Calibri"/>
                <w:smallCaps/>
              </w:rPr>
            </w:pPr>
          </w:p>
        </w:tc>
        <w:tc>
          <w:tcPr>
            <w:tcW w:w="3070" w:type="dxa"/>
          </w:tcPr>
          <w:p w14:paraId="5506EE20" w14:textId="77777777" w:rsidR="00921D04" w:rsidRPr="004223CA" w:rsidRDefault="00921D04" w:rsidP="00CA5F1B">
            <w:pPr>
              <w:rPr>
                <w:rFonts w:ascii="Calibri" w:hAnsi="Calibri" w:cs="Calibri"/>
                <w:smallCaps/>
              </w:rPr>
            </w:pPr>
          </w:p>
        </w:tc>
        <w:tc>
          <w:tcPr>
            <w:tcW w:w="3070" w:type="dxa"/>
            <w:tcBorders>
              <w:bottom w:val="single" w:sz="4" w:space="0" w:color="auto"/>
            </w:tcBorders>
          </w:tcPr>
          <w:p w14:paraId="05EA316C" w14:textId="77777777" w:rsidR="00921D04" w:rsidRPr="004223CA" w:rsidRDefault="00921D04" w:rsidP="00CA5F1B">
            <w:pPr>
              <w:rPr>
                <w:rFonts w:ascii="Calibri" w:hAnsi="Calibri" w:cs="Calibri"/>
                <w:smallCaps/>
              </w:rPr>
            </w:pPr>
          </w:p>
        </w:tc>
      </w:tr>
    </w:tbl>
    <w:p w14:paraId="584B2A45" w14:textId="77777777" w:rsidR="00921D04" w:rsidRPr="004223CA" w:rsidRDefault="00921D04" w:rsidP="00921D04">
      <w:pPr>
        <w:rPr>
          <w:rFonts w:ascii="Calibri" w:hAnsi="Calibri" w:cs="Calibri"/>
        </w:rPr>
      </w:pPr>
    </w:p>
    <w:p w14:paraId="56A18855" w14:textId="69613641" w:rsidR="00921D04" w:rsidRPr="004223CA" w:rsidRDefault="00921D04" w:rsidP="00921D04">
      <w:pPr>
        <w:rPr>
          <w:rFonts w:ascii="Calibri" w:hAnsi="Calibri" w:cs="Calibri"/>
          <w:b/>
        </w:rPr>
      </w:pPr>
    </w:p>
    <w:p w14:paraId="516B4D47" w14:textId="77777777" w:rsidR="006A7DB1" w:rsidRPr="00C870F2" w:rsidRDefault="006A7DB1" w:rsidP="00921D04">
      <w:pPr>
        <w:rPr>
          <w:rFonts w:ascii="Calibri" w:hAnsi="Calibri" w:cs="Calibri"/>
          <w:b/>
          <w:color w:val="EE0000"/>
        </w:rPr>
      </w:pPr>
    </w:p>
    <w:p w14:paraId="0DF81AF8" w14:textId="77777777" w:rsidR="00921D04" w:rsidRPr="00C870F2" w:rsidRDefault="00921D04" w:rsidP="00921D04">
      <w:pPr>
        <w:rPr>
          <w:rFonts w:ascii="Calibri" w:hAnsi="Calibri" w:cs="Calibri"/>
          <w:b/>
          <w:color w:val="EE0000"/>
        </w:rPr>
      </w:pPr>
    </w:p>
    <w:p w14:paraId="6D93541F" w14:textId="551DE785" w:rsidR="00921D04" w:rsidRPr="00C870F2" w:rsidRDefault="00921D04" w:rsidP="00921D04">
      <w:pPr>
        <w:rPr>
          <w:rFonts w:ascii="Calibri" w:hAnsi="Calibri" w:cs="Calibri"/>
          <w:b/>
          <w:color w:val="EE0000"/>
        </w:rPr>
      </w:pPr>
    </w:p>
    <w:p w14:paraId="7747B15B" w14:textId="146BDA4F" w:rsidR="006A7DB1" w:rsidRPr="00C870F2" w:rsidRDefault="006A7DB1" w:rsidP="00921D04">
      <w:pPr>
        <w:rPr>
          <w:rFonts w:ascii="Calibri" w:hAnsi="Calibri" w:cs="Calibri"/>
          <w:b/>
          <w:color w:val="EE0000"/>
        </w:rPr>
      </w:pPr>
    </w:p>
    <w:p w14:paraId="08A2D20F" w14:textId="42C92832" w:rsidR="006A7DB1" w:rsidRPr="00C870F2" w:rsidRDefault="006A7DB1" w:rsidP="00921D04">
      <w:pPr>
        <w:rPr>
          <w:rFonts w:ascii="Calibri" w:hAnsi="Calibri" w:cs="Calibri"/>
          <w:b/>
          <w:color w:val="EE0000"/>
        </w:rPr>
      </w:pPr>
    </w:p>
    <w:p w14:paraId="05248C09" w14:textId="62781308" w:rsidR="00921D04" w:rsidRPr="00C870F2" w:rsidRDefault="00921D04" w:rsidP="00921D04">
      <w:pPr>
        <w:tabs>
          <w:tab w:val="left" w:pos="5070"/>
        </w:tabs>
        <w:rPr>
          <w:rFonts w:ascii="Calibri" w:hAnsi="Calibri" w:cs="Calibri"/>
          <w:b/>
          <w:color w:val="EE0000"/>
        </w:rPr>
      </w:pPr>
    </w:p>
    <w:p w14:paraId="661CE55F" w14:textId="77777777" w:rsidR="00921D04" w:rsidRPr="00277F56" w:rsidRDefault="00921D04" w:rsidP="00921D04">
      <w:pPr>
        <w:rPr>
          <w:rFonts w:ascii="Calibri" w:hAnsi="Calibri" w:cs="Calibri"/>
          <w:b/>
          <w:sz w:val="20"/>
        </w:rPr>
      </w:pPr>
      <w:r w:rsidRPr="00277F56">
        <w:rPr>
          <w:rFonts w:ascii="Calibri" w:hAnsi="Calibri" w:cs="Calibri"/>
          <w:b/>
          <w:sz w:val="20"/>
        </w:rPr>
        <w:t>Obvezne priloge k temu obrazcu so:</w:t>
      </w:r>
    </w:p>
    <w:p w14:paraId="7D985EE0" w14:textId="77777777" w:rsidR="00921D04" w:rsidRPr="00277F56" w:rsidRDefault="00921D04" w:rsidP="00921D04">
      <w:pPr>
        <w:numPr>
          <w:ilvl w:val="0"/>
          <w:numId w:val="18"/>
        </w:numPr>
        <w:spacing w:line="240" w:lineRule="auto"/>
        <w:rPr>
          <w:rFonts w:ascii="Calibri" w:hAnsi="Calibri" w:cs="Calibri"/>
          <w:b/>
          <w:sz w:val="20"/>
        </w:rPr>
      </w:pPr>
      <w:r w:rsidRPr="00277F56">
        <w:rPr>
          <w:rFonts w:ascii="Calibri" w:hAnsi="Calibri" w:cs="Calibri"/>
          <w:b/>
          <w:sz w:val="20"/>
        </w:rPr>
        <w:t>potrdilo o vpisu kandidata / kandidatke;</w:t>
      </w:r>
    </w:p>
    <w:p w14:paraId="597CB0C2" w14:textId="77777777" w:rsidR="00921D04" w:rsidRPr="00277F56" w:rsidRDefault="00921D04" w:rsidP="00921D04">
      <w:pPr>
        <w:numPr>
          <w:ilvl w:val="0"/>
          <w:numId w:val="18"/>
        </w:numPr>
        <w:spacing w:line="240" w:lineRule="auto"/>
        <w:rPr>
          <w:rFonts w:ascii="Calibri" w:hAnsi="Calibri" w:cs="Calibri"/>
          <w:b/>
          <w:sz w:val="20"/>
        </w:rPr>
      </w:pPr>
      <w:r w:rsidRPr="00277F56">
        <w:rPr>
          <w:rFonts w:ascii="Calibri" w:hAnsi="Calibri" w:cs="Calibri"/>
          <w:b/>
          <w:sz w:val="20"/>
        </w:rPr>
        <w:t>program dela kandidata,</w:t>
      </w:r>
    </w:p>
    <w:p w14:paraId="68404F65" w14:textId="338F9660" w:rsidR="001C2CEA" w:rsidRPr="00277F56" w:rsidRDefault="00921D04" w:rsidP="000B583E">
      <w:pPr>
        <w:numPr>
          <w:ilvl w:val="0"/>
          <w:numId w:val="18"/>
        </w:numPr>
        <w:spacing w:line="240" w:lineRule="auto"/>
        <w:rPr>
          <w:lang w:eastAsia="ar-SA"/>
        </w:rPr>
      </w:pPr>
      <w:r w:rsidRPr="00277F56">
        <w:rPr>
          <w:rFonts w:ascii="Calibri" w:hAnsi="Calibri" w:cs="Calibri"/>
          <w:b/>
          <w:sz w:val="20"/>
        </w:rPr>
        <w:t>dokazila, ki izkazujejo izpolnjevanje pogojev iz 2. odstavka 297. člena Statuta Univerze v Mariboru.</w:t>
      </w:r>
    </w:p>
    <w:sectPr w:rsidR="001C2CEA" w:rsidRPr="00277F56" w:rsidSect="00BC13F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8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33A6A" w14:textId="77777777" w:rsidR="00C3094D" w:rsidRDefault="00C3094D" w:rsidP="00330A00">
      <w:pPr>
        <w:spacing w:line="240" w:lineRule="auto"/>
      </w:pPr>
      <w:r>
        <w:separator/>
      </w:r>
    </w:p>
  </w:endnote>
  <w:endnote w:type="continuationSeparator" w:id="0">
    <w:p w14:paraId="0F62B799" w14:textId="77777777" w:rsidR="00C3094D" w:rsidRDefault="00C3094D" w:rsidP="00330A0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81954" w14:textId="77777777" w:rsidR="00B34228" w:rsidRDefault="00B34228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427CC" w14:textId="77777777" w:rsidR="00330A00" w:rsidRPr="00F97B5F" w:rsidRDefault="00F97B5F" w:rsidP="00F97B5F">
    <w:pPr>
      <w:pStyle w:val="Noga"/>
      <w:jc w:val="center"/>
      <w:rPr>
        <w:color w:val="006A8E"/>
        <w:sz w:val="18"/>
      </w:rPr>
    </w:pPr>
    <w:r w:rsidRPr="007564BD">
      <w:rPr>
        <w:color w:val="006A8E"/>
        <w:sz w:val="18"/>
      </w:rPr>
      <w:fldChar w:fldCharType="begin"/>
    </w:r>
    <w:r w:rsidRPr="007564BD">
      <w:rPr>
        <w:color w:val="006A8E"/>
        <w:sz w:val="18"/>
      </w:rPr>
      <w:instrText xml:space="preserve"> PAGE  \* Arabic  \* MERGEFORMAT </w:instrText>
    </w:r>
    <w:r w:rsidRPr="007564BD">
      <w:rPr>
        <w:color w:val="006A8E"/>
        <w:sz w:val="18"/>
      </w:rPr>
      <w:fldChar w:fldCharType="separate"/>
    </w:r>
    <w:r>
      <w:rPr>
        <w:noProof/>
        <w:color w:val="006A8E"/>
        <w:sz w:val="18"/>
      </w:rPr>
      <w:t>3</w:t>
    </w:r>
    <w:r w:rsidRPr="007564BD">
      <w:rPr>
        <w:color w:val="006A8E"/>
        <w:sz w:val="18"/>
      </w:rPr>
      <w:fldChar w:fldCharType="end"/>
    </w:r>
    <w:r w:rsidRPr="007564BD">
      <w:rPr>
        <w:color w:val="006A8E"/>
        <w:sz w:val="18"/>
      </w:rPr>
      <w:t xml:space="preserve"> / </w:t>
    </w:r>
    <w:r w:rsidRPr="007564BD">
      <w:rPr>
        <w:color w:val="006A8E"/>
        <w:sz w:val="18"/>
      </w:rPr>
      <w:fldChar w:fldCharType="begin"/>
    </w:r>
    <w:r w:rsidRPr="007564BD">
      <w:rPr>
        <w:color w:val="006A8E"/>
        <w:sz w:val="18"/>
      </w:rPr>
      <w:instrText xml:space="preserve"> NUMPAGES  \* Arabic  \* MERGEFORMAT </w:instrText>
    </w:r>
    <w:r w:rsidRPr="007564BD">
      <w:rPr>
        <w:color w:val="006A8E"/>
        <w:sz w:val="18"/>
      </w:rPr>
      <w:fldChar w:fldCharType="separate"/>
    </w:r>
    <w:r>
      <w:rPr>
        <w:noProof/>
        <w:color w:val="006A8E"/>
        <w:sz w:val="18"/>
      </w:rPr>
      <w:t>4</w:t>
    </w:r>
    <w:r w:rsidRPr="007564BD">
      <w:rPr>
        <w:color w:val="006A8E"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0E05B" w14:textId="35FFDEAD" w:rsidR="000E4162" w:rsidRDefault="000E416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92477" w14:textId="77777777" w:rsidR="00C3094D" w:rsidRDefault="00C3094D" w:rsidP="00330A00">
      <w:pPr>
        <w:spacing w:line="240" w:lineRule="auto"/>
      </w:pPr>
      <w:r>
        <w:separator/>
      </w:r>
    </w:p>
  </w:footnote>
  <w:footnote w:type="continuationSeparator" w:id="0">
    <w:p w14:paraId="131502FD" w14:textId="77777777" w:rsidR="00C3094D" w:rsidRDefault="00C3094D" w:rsidP="00330A0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75A7D" w14:textId="77777777" w:rsidR="00B34228" w:rsidRDefault="00B34228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30C7E" w14:textId="77777777" w:rsidR="00B34228" w:rsidRDefault="00B34228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64307" w14:textId="77777777" w:rsidR="00B34228" w:rsidRDefault="00B34228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D7088"/>
    <w:multiLevelType w:val="hybridMultilevel"/>
    <w:tmpl w:val="BF98AD1A"/>
    <w:lvl w:ilvl="0" w:tplc="FD901C7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195C31"/>
    <w:multiLevelType w:val="hybridMultilevel"/>
    <w:tmpl w:val="2F76453C"/>
    <w:lvl w:ilvl="0" w:tplc="798E9E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98E9E8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903543"/>
    <w:multiLevelType w:val="hybridMultilevel"/>
    <w:tmpl w:val="F5E01CBA"/>
    <w:lvl w:ilvl="0" w:tplc="798E9E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E254A1"/>
    <w:multiLevelType w:val="hybridMultilevel"/>
    <w:tmpl w:val="0D90B966"/>
    <w:lvl w:ilvl="0" w:tplc="4726136A">
      <w:numFmt w:val="bullet"/>
      <w:lvlText w:val=""/>
      <w:lvlJc w:val="left"/>
      <w:pPr>
        <w:ind w:left="720" w:hanging="360"/>
      </w:pPr>
      <w:rPr>
        <w:rFonts w:ascii="Symbol" w:eastAsia="SimSun" w:hAnsi="Symbol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335A8C"/>
    <w:multiLevelType w:val="hybridMultilevel"/>
    <w:tmpl w:val="E3106DF8"/>
    <w:lvl w:ilvl="0" w:tplc="798E9E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BDD4E76"/>
    <w:multiLevelType w:val="hybridMultilevel"/>
    <w:tmpl w:val="8B165D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98E9E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154684E"/>
    <w:multiLevelType w:val="hybridMultilevel"/>
    <w:tmpl w:val="7006F32A"/>
    <w:lvl w:ilvl="0" w:tplc="798E9E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50505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694F20"/>
    <w:multiLevelType w:val="hybridMultilevel"/>
    <w:tmpl w:val="7F5A4040"/>
    <w:lvl w:ilvl="0" w:tplc="91D4EFF8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6D5F43"/>
    <w:multiLevelType w:val="hybridMultilevel"/>
    <w:tmpl w:val="9BDCCD74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798E9E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9546073"/>
    <w:multiLevelType w:val="hybridMultilevel"/>
    <w:tmpl w:val="E7100456"/>
    <w:lvl w:ilvl="0" w:tplc="798E9E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742D6D"/>
    <w:multiLevelType w:val="hybridMultilevel"/>
    <w:tmpl w:val="CF28D6DE"/>
    <w:lvl w:ilvl="0" w:tplc="798E9E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830177"/>
    <w:multiLevelType w:val="hybridMultilevel"/>
    <w:tmpl w:val="882C8676"/>
    <w:lvl w:ilvl="0" w:tplc="3020B7FA">
      <w:start w:val="1000"/>
      <w:numFmt w:val="bullet"/>
      <w:lvlText w:val=""/>
      <w:lvlJc w:val="left"/>
      <w:pPr>
        <w:ind w:left="720" w:hanging="360"/>
      </w:pPr>
      <w:rPr>
        <w:rFonts w:ascii="Symbol" w:eastAsia="SimSun" w:hAnsi="Symbol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061E3F"/>
    <w:multiLevelType w:val="hybridMultilevel"/>
    <w:tmpl w:val="2A10F0AE"/>
    <w:lvl w:ilvl="0" w:tplc="798E9E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1C591C"/>
    <w:multiLevelType w:val="hybridMultilevel"/>
    <w:tmpl w:val="B38C9E96"/>
    <w:lvl w:ilvl="0" w:tplc="7DCA1D66">
      <w:start w:val="1"/>
      <w:numFmt w:val="upperRoman"/>
      <w:lvlText w:val="%1."/>
      <w:lvlJc w:val="left"/>
      <w:pPr>
        <w:ind w:left="158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04" w:hanging="360"/>
      </w:pPr>
    </w:lvl>
    <w:lvl w:ilvl="2" w:tplc="0424001B" w:tentative="1">
      <w:start w:val="1"/>
      <w:numFmt w:val="lowerRoman"/>
      <w:lvlText w:val="%3."/>
      <w:lvlJc w:val="right"/>
      <w:pPr>
        <w:ind w:left="3024" w:hanging="180"/>
      </w:pPr>
    </w:lvl>
    <w:lvl w:ilvl="3" w:tplc="0424000F" w:tentative="1">
      <w:start w:val="1"/>
      <w:numFmt w:val="decimal"/>
      <w:lvlText w:val="%4."/>
      <w:lvlJc w:val="left"/>
      <w:pPr>
        <w:ind w:left="3744" w:hanging="360"/>
      </w:pPr>
    </w:lvl>
    <w:lvl w:ilvl="4" w:tplc="04240019" w:tentative="1">
      <w:start w:val="1"/>
      <w:numFmt w:val="lowerLetter"/>
      <w:lvlText w:val="%5."/>
      <w:lvlJc w:val="left"/>
      <w:pPr>
        <w:ind w:left="4464" w:hanging="360"/>
      </w:pPr>
    </w:lvl>
    <w:lvl w:ilvl="5" w:tplc="0424001B" w:tentative="1">
      <w:start w:val="1"/>
      <w:numFmt w:val="lowerRoman"/>
      <w:lvlText w:val="%6."/>
      <w:lvlJc w:val="right"/>
      <w:pPr>
        <w:ind w:left="5184" w:hanging="180"/>
      </w:pPr>
    </w:lvl>
    <w:lvl w:ilvl="6" w:tplc="0424000F" w:tentative="1">
      <w:start w:val="1"/>
      <w:numFmt w:val="decimal"/>
      <w:lvlText w:val="%7."/>
      <w:lvlJc w:val="left"/>
      <w:pPr>
        <w:ind w:left="5904" w:hanging="360"/>
      </w:pPr>
    </w:lvl>
    <w:lvl w:ilvl="7" w:tplc="04240019" w:tentative="1">
      <w:start w:val="1"/>
      <w:numFmt w:val="lowerLetter"/>
      <w:lvlText w:val="%8."/>
      <w:lvlJc w:val="left"/>
      <w:pPr>
        <w:ind w:left="6624" w:hanging="360"/>
      </w:pPr>
    </w:lvl>
    <w:lvl w:ilvl="8" w:tplc="0424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14" w15:restartNumberingAfterBreak="0">
    <w:nsid w:val="6471123F"/>
    <w:multiLevelType w:val="hybridMultilevel"/>
    <w:tmpl w:val="65A4C788"/>
    <w:lvl w:ilvl="0" w:tplc="798E9E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0B21F8"/>
    <w:multiLevelType w:val="hybridMultilevel"/>
    <w:tmpl w:val="D2604A36"/>
    <w:lvl w:ilvl="0" w:tplc="798E9E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2F4CAB"/>
    <w:multiLevelType w:val="hybridMultilevel"/>
    <w:tmpl w:val="1B525826"/>
    <w:lvl w:ilvl="0" w:tplc="798E9E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562B6D"/>
    <w:multiLevelType w:val="hybridMultilevel"/>
    <w:tmpl w:val="4EDA4FB8"/>
    <w:lvl w:ilvl="0" w:tplc="798E9E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107821"/>
    <w:multiLevelType w:val="hybridMultilevel"/>
    <w:tmpl w:val="B64407B8"/>
    <w:lvl w:ilvl="0" w:tplc="07185C70">
      <w:start w:val="20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580915"/>
    <w:multiLevelType w:val="hybridMultilevel"/>
    <w:tmpl w:val="1CC0433A"/>
    <w:lvl w:ilvl="0" w:tplc="AC94302A">
      <w:start w:val="19"/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  <w:color w:val="050505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1039878">
    <w:abstractNumId w:val="11"/>
  </w:num>
  <w:num w:numId="2" w16cid:durableId="1463186636">
    <w:abstractNumId w:val="3"/>
  </w:num>
  <w:num w:numId="3" w16cid:durableId="711996124">
    <w:abstractNumId w:val="10"/>
  </w:num>
  <w:num w:numId="4" w16cid:durableId="1406221748">
    <w:abstractNumId w:val="12"/>
  </w:num>
  <w:num w:numId="5" w16cid:durableId="1830559923">
    <w:abstractNumId w:val="16"/>
  </w:num>
  <w:num w:numId="6" w16cid:durableId="784039318">
    <w:abstractNumId w:val="8"/>
  </w:num>
  <w:num w:numId="7" w16cid:durableId="1149977302">
    <w:abstractNumId w:val="4"/>
  </w:num>
  <w:num w:numId="8" w16cid:durableId="521019203">
    <w:abstractNumId w:val="5"/>
  </w:num>
  <w:num w:numId="9" w16cid:durableId="683436728">
    <w:abstractNumId w:val="1"/>
  </w:num>
  <w:num w:numId="10" w16cid:durableId="493380372">
    <w:abstractNumId w:val="9"/>
  </w:num>
  <w:num w:numId="11" w16cid:durableId="156041770">
    <w:abstractNumId w:val="14"/>
  </w:num>
  <w:num w:numId="12" w16cid:durableId="1394502562">
    <w:abstractNumId w:val="2"/>
  </w:num>
  <w:num w:numId="13" w16cid:durableId="998145539">
    <w:abstractNumId w:val="13"/>
  </w:num>
  <w:num w:numId="14" w16cid:durableId="1097293329">
    <w:abstractNumId w:val="19"/>
  </w:num>
  <w:num w:numId="15" w16cid:durableId="2114087994">
    <w:abstractNumId w:val="6"/>
  </w:num>
  <w:num w:numId="16" w16cid:durableId="783619921">
    <w:abstractNumId w:val="15"/>
  </w:num>
  <w:num w:numId="17" w16cid:durableId="354890847">
    <w:abstractNumId w:val="17"/>
  </w:num>
  <w:num w:numId="18" w16cid:durableId="168452401">
    <w:abstractNumId w:val="0"/>
  </w:num>
  <w:num w:numId="19" w16cid:durableId="1574044367">
    <w:abstractNumId w:val="7"/>
  </w:num>
  <w:num w:numId="20" w16cid:durableId="133484521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E8A"/>
    <w:rsid w:val="00015E2C"/>
    <w:rsid w:val="00021784"/>
    <w:rsid w:val="0002654B"/>
    <w:rsid w:val="00037895"/>
    <w:rsid w:val="00041516"/>
    <w:rsid w:val="00052F3D"/>
    <w:rsid w:val="000544E3"/>
    <w:rsid w:val="000551C0"/>
    <w:rsid w:val="00060E6E"/>
    <w:rsid w:val="00067010"/>
    <w:rsid w:val="0007191E"/>
    <w:rsid w:val="000723AA"/>
    <w:rsid w:val="000834D0"/>
    <w:rsid w:val="000A4E11"/>
    <w:rsid w:val="000B517B"/>
    <w:rsid w:val="000B583E"/>
    <w:rsid w:val="000B6388"/>
    <w:rsid w:val="000B7D22"/>
    <w:rsid w:val="000C3B8C"/>
    <w:rsid w:val="000C5A14"/>
    <w:rsid w:val="000C5C1B"/>
    <w:rsid w:val="000D2DF6"/>
    <w:rsid w:val="000E10B0"/>
    <w:rsid w:val="000E4162"/>
    <w:rsid w:val="000F2789"/>
    <w:rsid w:val="000F6E4A"/>
    <w:rsid w:val="0010689E"/>
    <w:rsid w:val="00111B20"/>
    <w:rsid w:val="00111B81"/>
    <w:rsid w:val="00116255"/>
    <w:rsid w:val="00121E8A"/>
    <w:rsid w:val="00123AC5"/>
    <w:rsid w:val="00127C66"/>
    <w:rsid w:val="001350BC"/>
    <w:rsid w:val="001405E4"/>
    <w:rsid w:val="001503D6"/>
    <w:rsid w:val="00150A11"/>
    <w:rsid w:val="00154DD8"/>
    <w:rsid w:val="00163E9A"/>
    <w:rsid w:val="00164DFD"/>
    <w:rsid w:val="00182E89"/>
    <w:rsid w:val="00187D3B"/>
    <w:rsid w:val="001A0C01"/>
    <w:rsid w:val="001A4E74"/>
    <w:rsid w:val="001A72C1"/>
    <w:rsid w:val="001B1A0B"/>
    <w:rsid w:val="001B4380"/>
    <w:rsid w:val="001C2CEA"/>
    <w:rsid w:val="001C749A"/>
    <w:rsid w:val="001D5589"/>
    <w:rsid w:val="001E1D03"/>
    <w:rsid w:val="001E6882"/>
    <w:rsid w:val="001F1FFC"/>
    <w:rsid w:val="0020460E"/>
    <w:rsid w:val="002106FA"/>
    <w:rsid w:val="002212DD"/>
    <w:rsid w:val="00226F1C"/>
    <w:rsid w:val="00227783"/>
    <w:rsid w:val="00243182"/>
    <w:rsid w:val="00265D23"/>
    <w:rsid w:val="002708EA"/>
    <w:rsid w:val="00277F56"/>
    <w:rsid w:val="00286DC5"/>
    <w:rsid w:val="002A57AC"/>
    <w:rsid w:val="002B031B"/>
    <w:rsid w:val="002B2DB3"/>
    <w:rsid w:val="002B7167"/>
    <w:rsid w:val="002C2BE2"/>
    <w:rsid w:val="002C3C56"/>
    <w:rsid w:val="002D4D38"/>
    <w:rsid w:val="002D52B8"/>
    <w:rsid w:val="002E1C4E"/>
    <w:rsid w:val="002E1EDA"/>
    <w:rsid w:val="00302A8B"/>
    <w:rsid w:val="0030313A"/>
    <w:rsid w:val="003060F4"/>
    <w:rsid w:val="00307BB5"/>
    <w:rsid w:val="00313F24"/>
    <w:rsid w:val="003159E5"/>
    <w:rsid w:val="00330A00"/>
    <w:rsid w:val="003368CD"/>
    <w:rsid w:val="00355604"/>
    <w:rsid w:val="00356083"/>
    <w:rsid w:val="0036155E"/>
    <w:rsid w:val="00361B4A"/>
    <w:rsid w:val="00361FA1"/>
    <w:rsid w:val="003622E3"/>
    <w:rsid w:val="0036333F"/>
    <w:rsid w:val="00364AE3"/>
    <w:rsid w:val="00373A6D"/>
    <w:rsid w:val="00373E23"/>
    <w:rsid w:val="00377531"/>
    <w:rsid w:val="003917ED"/>
    <w:rsid w:val="003A2201"/>
    <w:rsid w:val="003A29A7"/>
    <w:rsid w:val="003A2AB2"/>
    <w:rsid w:val="003A45DA"/>
    <w:rsid w:val="003B00F3"/>
    <w:rsid w:val="003B51B1"/>
    <w:rsid w:val="003C2A68"/>
    <w:rsid w:val="003D3D6C"/>
    <w:rsid w:val="003D48B9"/>
    <w:rsid w:val="003E005C"/>
    <w:rsid w:val="003E1031"/>
    <w:rsid w:val="003E56C7"/>
    <w:rsid w:val="003F4C81"/>
    <w:rsid w:val="003F6D4F"/>
    <w:rsid w:val="0040733A"/>
    <w:rsid w:val="004105C6"/>
    <w:rsid w:val="004223CA"/>
    <w:rsid w:val="004227B2"/>
    <w:rsid w:val="004232A4"/>
    <w:rsid w:val="00427720"/>
    <w:rsid w:val="00436FA6"/>
    <w:rsid w:val="00444DA9"/>
    <w:rsid w:val="00460FB8"/>
    <w:rsid w:val="004610FD"/>
    <w:rsid w:val="00466729"/>
    <w:rsid w:val="00470AE5"/>
    <w:rsid w:val="00476E51"/>
    <w:rsid w:val="004861C1"/>
    <w:rsid w:val="004876B3"/>
    <w:rsid w:val="004915E5"/>
    <w:rsid w:val="004A0AA8"/>
    <w:rsid w:val="004B64A3"/>
    <w:rsid w:val="004C09A0"/>
    <w:rsid w:val="004C5471"/>
    <w:rsid w:val="004D0FD6"/>
    <w:rsid w:val="004D3CEC"/>
    <w:rsid w:val="004D433F"/>
    <w:rsid w:val="004D5F5D"/>
    <w:rsid w:val="004D6547"/>
    <w:rsid w:val="004D70DF"/>
    <w:rsid w:val="004E1673"/>
    <w:rsid w:val="004E19F1"/>
    <w:rsid w:val="004E7917"/>
    <w:rsid w:val="004F1118"/>
    <w:rsid w:val="004F7FDF"/>
    <w:rsid w:val="00506275"/>
    <w:rsid w:val="00506E8D"/>
    <w:rsid w:val="00514B65"/>
    <w:rsid w:val="005161E5"/>
    <w:rsid w:val="00517279"/>
    <w:rsid w:val="0052109E"/>
    <w:rsid w:val="005219B6"/>
    <w:rsid w:val="00522D24"/>
    <w:rsid w:val="005303DA"/>
    <w:rsid w:val="005328E6"/>
    <w:rsid w:val="00543B36"/>
    <w:rsid w:val="005447C0"/>
    <w:rsid w:val="00550EEE"/>
    <w:rsid w:val="005577A6"/>
    <w:rsid w:val="005612CA"/>
    <w:rsid w:val="0056416C"/>
    <w:rsid w:val="0057339C"/>
    <w:rsid w:val="00575A34"/>
    <w:rsid w:val="00575D1A"/>
    <w:rsid w:val="00582DDB"/>
    <w:rsid w:val="00586331"/>
    <w:rsid w:val="0059356F"/>
    <w:rsid w:val="00594E42"/>
    <w:rsid w:val="005A0B73"/>
    <w:rsid w:val="005A43FC"/>
    <w:rsid w:val="005A489F"/>
    <w:rsid w:val="005B71D7"/>
    <w:rsid w:val="005C10A1"/>
    <w:rsid w:val="005D3964"/>
    <w:rsid w:val="005E2413"/>
    <w:rsid w:val="005E48B0"/>
    <w:rsid w:val="005E4D52"/>
    <w:rsid w:val="005E54E7"/>
    <w:rsid w:val="005E7577"/>
    <w:rsid w:val="005E7793"/>
    <w:rsid w:val="005F1101"/>
    <w:rsid w:val="00603EF4"/>
    <w:rsid w:val="006079EB"/>
    <w:rsid w:val="00613423"/>
    <w:rsid w:val="00616382"/>
    <w:rsid w:val="00620874"/>
    <w:rsid w:val="0062457A"/>
    <w:rsid w:val="006247CC"/>
    <w:rsid w:val="00627284"/>
    <w:rsid w:val="006308F7"/>
    <w:rsid w:val="00632B21"/>
    <w:rsid w:val="0063709E"/>
    <w:rsid w:val="006400A7"/>
    <w:rsid w:val="00640276"/>
    <w:rsid w:val="006512F8"/>
    <w:rsid w:val="00657381"/>
    <w:rsid w:val="00663163"/>
    <w:rsid w:val="006638C3"/>
    <w:rsid w:val="00670CF3"/>
    <w:rsid w:val="00673797"/>
    <w:rsid w:val="00674BCA"/>
    <w:rsid w:val="00676C73"/>
    <w:rsid w:val="00681B50"/>
    <w:rsid w:val="00685AD5"/>
    <w:rsid w:val="006877F9"/>
    <w:rsid w:val="00694B7E"/>
    <w:rsid w:val="00694C16"/>
    <w:rsid w:val="0069620E"/>
    <w:rsid w:val="006A0CEE"/>
    <w:rsid w:val="006A3264"/>
    <w:rsid w:val="006A5AB2"/>
    <w:rsid w:val="006A7DB1"/>
    <w:rsid w:val="006C1233"/>
    <w:rsid w:val="006C3790"/>
    <w:rsid w:val="006D185C"/>
    <w:rsid w:val="006D594C"/>
    <w:rsid w:val="006D6320"/>
    <w:rsid w:val="006E2318"/>
    <w:rsid w:val="006E3F3D"/>
    <w:rsid w:val="006F00E6"/>
    <w:rsid w:val="006F48B6"/>
    <w:rsid w:val="006F4E14"/>
    <w:rsid w:val="006F5A49"/>
    <w:rsid w:val="006F5EE8"/>
    <w:rsid w:val="006F6E41"/>
    <w:rsid w:val="00700D4A"/>
    <w:rsid w:val="007070D7"/>
    <w:rsid w:val="007074F7"/>
    <w:rsid w:val="00712706"/>
    <w:rsid w:val="00712E34"/>
    <w:rsid w:val="00723674"/>
    <w:rsid w:val="00727F34"/>
    <w:rsid w:val="00730DE1"/>
    <w:rsid w:val="00731FB5"/>
    <w:rsid w:val="0074562C"/>
    <w:rsid w:val="00760B99"/>
    <w:rsid w:val="007675CD"/>
    <w:rsid w:val="007708F5"/>
    <w:rsid w:val="00774391"/>
    <w:rsid w:val="007941CC"/>
    <w:rsid w:val="007955A2"/>
    <w:rsid w:val="007A0344"/>
    <w:rsid w:val="007A6343"/>
    <w:rsid w:val="007B464F"/>
    <w:rsid w:val="007B793E"/>
    <w:rsid w:val="007C21D5"/>
    <w:rsid w:val="007E4A98"/>
    <w:rsid w:val="007F7DB7"/>
    <w:rsid w:val="00804FA4"/>
    <w:rsid w:val="00807878"/>
    <w:rsid w:val="008305F2"/>
    <w:rsid w:val="00831A86"/>
    <w:rsid w:val="00840E0A"/>
    <w:rsid w:val="00844CC0"/>
    <w:rsid w:val="00863432"/>
    <w:rsid w:val="00864780"/>
    <w:rsid w:val="00866134"/>
    <w:rsid w:val="00866199"/>
    <w:rsid w:val="00867330"/>
    <w:rsid w:val="00870A26"/>
    <w:rsid w:val="008731DE"/>
    <w:rsid w:val="00876B12"/>
    <w:rsid w:val="00876DEC"/>
    <w:rsid w:val="008779D9"/>
    <w:rsid w:val="008834FB"/>
    <w:rsid w:val="00891228"/>
    <w:rsid w:val="008A4C74"/>
    <w:rsid w:val="008B5228"/>
    <w:rsid w:val="008B5D75"/>
    <w:rsid w:val="008B7ADB"/>
    <w:rsid w:val="008C1B88"/>
    <w:rsid w:val="008D32B8"/>
    <w:rsid w:val="008E0FF4"/>
    <w:rsid w:val="008E25D9"/>
    <w:rsid w:val="008F3A9B"/>
    <w:rsid w:val="009004EE"/>
    <w:rsid w:val="00901B11"/>
    <w:rsid w:val="00902AEC"/>
    <w:rsid w:val="009045EF"/>
    <w:rsid w:val="0090489A"/>
    <w:rsid w:val="00910304"/>
    <w:rsid w:val="00912DFD"/>
    <w:rsid w:val="00921D04"/>
    <w:rsid w:val="00922A3B"/>
    <w:rsid w:val="00925FB3"/>
    <w:rsid w:val="00932FC7"/>
    <w:rsid w:val="009441E8"/>
    <w:rsid w:val="0096087C"/>
    <w:rsid w:val="009652E2"/>
    <w:rsid w:val="00967250"/>
    <w:rsid w:val="009739BF"/>
    <w:rsid w:val="009742D2"/>
    <w:rsid w:val="00984F95"/>
    <w:rsid w:val="00985435"/>
    <w:rsid w:val="00986444"/>
    <w:rsid w:val="009A438B"/>
    <w:rsid w:val="009A616F"/>
    <w:rsid w:val="009B0D53"/>
    <w:rsid w:val="009C225F"/>
    <w:rsid w:val="009C3887"/>
    <w:rsid w:val="009C69D4"/>
    <w:rsid w:val="009D215E"/>
    <w:rsid w:val="009D7F77"/>
    <w:rsid w:val="009E052C"/>
    <w:rsid w:val="009E3BED"/>
    <w:rsid w:val="009E7C89"/>
    <w:rsid w:val="00A12818"/>
    <w:rsid w:val="00A17A89"/>
    <w:rsid w:val="00A2090F"/>
    <w:rsid w:val="00A235B9"/>
    <w:rsid w:val="00A3253D"/>
    <w:rsid w:val="00A34FE2"/>
    <w:rsid w:val="00A4380C"/>
    <w:rsid w:val="00A65C15"/>
    <w:rsid w:val="00A65C72"/>
    <w:rsid w:val="00A72487"/>
    <w:rsid w:val="00A727C9"/>
    <w:rsid w:val="00A84122"/>
    <w:rsid w:val="00A8718D"/>
    <w:rsid w:val="00A875CC"/>
    <w:rsid w:val="00A90A74"/>
    <w:rsid w:val="00AA2F41"/>
    <w:rsid w:val="00AA5297"/>
    <w:rsid w:val="00AA759B"/>
    <w:rsid w:val="00AC6E64"/>
    <w:rsid w:val="00AC7C0D"/>
    <w:rsid w:val="00AD0AA0"/>
    <w:rsid w:val="00AF2030"/>
    <w:rsid w:val="00AF608E"/>
    <w:rsid w:val="00B00981"/>
    <w:rsid w:val="00B222A9"/>
    <w:rsid w:val="00B223AD"/>
    <w:rsid w:val="00B2701C"/>
    <w:rsid w:val="00B306A5"/>
    <w:rsid w:val="00B330A6"/>
    <w:rsid w:val="00B34228"/>
    <w:rsid w:val="00B426C2"/>
    <w:rsid w:val="00B471A7"/>
    <w:rsid w:val="00B5095E"/>
    <w:rsid w:val="00B5133A"/>
    <w:rsid w:val="00B6674A"/>
    <w:rsid w:val="00B66D00"/>
    <w:rsid w:val="00B844D8"/>
    <w:rsid w:val="00B91678"/>
    <w:rsid w:val="00BA1744"/>
    <w:rsid w:val="00BA1845"/>
    <w:rsid w:val="00BA27A8"/>
    <w:rsid w:val="00BB070A"/>
    <w:rsid w:val="00BB2934"/>
    <w:rsid w:val="00BC0090"/>
    <w:rsid w:val="00BC0850"/>
    <w:rsid w:val="00BC13F3"/>
    <w:rsid w:val="00BD5098"/>
    <w:rsid w:val="00BD5223"/>
    <w:rsid w:val="00BD583B"/>
    <w:rsid w:val="00BD7CA2"/>
    <w:rsid w:val="00BE1BDE"/>
    <w:rsid w:val="00BE3C6B"/>
    <w:rsid w:val="00BF01C3"/>
    <w:rsid w:val="00BF4545"/>
    <w:rsid w:val="00BF4F6B"/>
    <w:rsid w:val="00BF59E1"/>
    <w:rsid w:val="00BF6EFE"/>
    <w:rsid w:val="00BF7DEB"/>
    <w:rsid w:val="00C00FBF"/>
    <w:rsid w:val="00C03614"/>
    <w:rsid w:val="00C13F7F"/>
    <w:rsid w:val="00C247B7"/>
    <w:rsid w:val="00C24BEE"/>
    <w:rsid w:val="00C253B3"/>
    <w:rsid w:val="00C279C2"/>
    <w:rsid w:val="00C3094D"/>
    <w:rsid w:val="00C363B0"/>
    <w:rsid w:val="00C47B37"/>
    <w:rsid w:val="00C520EA"/>
    <w:rsid w:val="00C55FC4"/>
    <w:rsid w:val="00C619DE"/>
    <w:rsid w:val="00C655C1"/>
    <w:rsid w:val="00C660FD"/>
    <w:rsid w:val="00C6621B"/>
    <w:rsid w:val="00C870F2"/>
    <w:rsid w:val="00C95AB3"/>
    <w:rsid w:val="00CB3C49"/>
    <w:rsid w:val="00CC38FF"/>
    <w:rsid w:val="00CC52A6"/>
    <w:rsid w:val="00CC6064"/>
    <w:rsid w:val="00CD6024"/>
    <w:rsid w:val="00CD751D"/>
    <w:rsid w:val="00CE23D1"/>
    <w:rsid w:val="00CE324D"/>
    <w:rsid w:val="00CE335C"/>
    <w:rsid w:val="00D03F38"/>
    <w:rsid w:val="00D21F6A"/>
    <w:rsid w:val="00D31460"/>
    <w:rsid w:val="00D36FF8"/>
    <w:rsid w:val="00D375E7"/>
    <w:rsid w:val="00D53484"/>
    <w:rsid w:val="00D53B75"/>
    <w:rsid w:val="00D53E54"/>
    <w:rsid w:val="00D56CF4"/>
    <w:rsid w:val="00D60B24"/>
    <w:rsid w:val="00D65C3B"/>
    <w:rsid w:val="00D828B1"/>
    <w:rsid w:val="00D85260"/>
    <w:rsid w:val="00D90DD4"/>
    <w:rsid w:val="00D9628E"/>
    <w:rsid w:val="00D9774F"/>
    <w:rsid w:val="00DA626B"/>
    <w:rsid w:val="00DB2603"/>
    <w:rsid w:val="00DB4D57"/>
    <w:rsid w:val="00DD0EAA"/>
    <w:rsid w:val="00DD3D39"/>
    <w:rsid w:val="00DD49C8"/>
    <w:rsid w:val="00DF2011"/>
    <w:rsid w:val="00DF6F8E"/>
    <w:rsid w:val="00DF7A2C"/>
    <w:rsid w:val="00E03FBF"/>
    <w:rsid w:val="00E042D5"/>
    <w:rsid w:val="00E05CB7"/>
    <w:rsid w:val="00E13628"/>
    <w:rsid w:val="00E14DDF"/>
    <w:rsid w:val="00E20381"/>
    <w:rsid w:val="00E22D1A"/>
    <w:rsid w:val="00E2537F"/>
    <w:rsid w:val="00E31143"/>
    <w:rsid w:val="00E3184D"/>
    <w:rsid w:val="00E55C90"/>
    <w:rsid w:val="00E572ED"/>
    <w:rsid w:val="00E57338"/>
    <w:rsid w:val="00E60407"/>
    <w:rsid w:val="00E76ED7"/>
    <w:rsid w:val="00E96230"/>
    <w:rsid w:val="00E97E3A"/>
    <w:rsid w:val="00EA1202"/>
    <w:rsid w:val="00EA1CB8"/>
    <w:rsid w:val="00EA5FF9"/>
    <w:rsid w:val="00EB3940"/>
    <w:rsid w:val="00EC0AD4"/>
    <w:rsid w:val="00EC2434"/>
    <w:rsid w:val="00EC2C63"/>
    <w:rsid w:val="00ED135C"/>
    <w:rsid w:val="00ED65AC"/>
    <w:rsid w:val="00EE7029"/>
    <w:rsid w:val="00EF082A"/>
    <w:rsid w:val="00F01F8A"/>
    <w:rsid w:val="00F049C7"/>
    <w:rsid w:val="00F05B4C"/>
    <w:rsid w:val="00F07846"/>
    <w:rsid w:val="00F07F8C"/>
    <w:rsid w:val="00F14861"/>
    <w:rsid w:val="00F1676E"/>
    <w:rsid w:val="00F20732"/>
    <w:rsid w:val="00F26482"/>
    <w:rsid w:val="00F341AE"/>
    <w:rsid w:val="00F41098"/>
    <w:rsid w:val="00F41A7D"/>
    <w:rsid w:val="00F441E7"/>
    <w:rsid w:val="00F461B0"/>
    <w:rsid w:val="00F5135F"/>
    <w:rsid w:val="00F5204A"/>
    <w:rsid w:val="00F553D6"/>
    <w:rsid w:val="00F61B5B"/>
    <w:rsid w:val="00F61C68"/>
    <w:rsid w:val="00F626F0"/>
    <w:rsid w:val="00F7119C"/>
    <w:rsid w:val="00F714BC"/>
    <w:rsid w:val="00F72629"/>
    <w:rsid w:val="00F76F09"/>
    <w:rsid w:val="00F8013A"/>
    <w:rsid w:val="00F820B3"/>
    <w:rsid w:val="00F8312B"/>
    <w:rsid w:val="00F83564"/>
    <w:rsid w:val="00F836C3"/>
    <w:rsid w:val="00F9636D"/>
    <w:rsid w:val="00F97B5F"/>
    <w:rsid w:val="00FB1168"/>
    <w:rsid w:val="00FB4160"/>
    <w:rsid w:val="00FB64D7"/>
    <w:rsid w:val="00FC5696"/>
    <w:rsid w:val="00FC5A64"/>
    <w:rsid w:val="00FE33F8"/>
    <w:rsid w:val="00FE72F2"/>
    <w:rsid w:val="00FE7B16"/>
    <w:rsid w:val="00FF3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8C5F3"/>
  <w15:chartTrackingRefBased/>
  <w15:docId w15:val="{5481E46B-7582-486C-B0E1-7D6D79946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37895"/>
    <w:pPr>
      <w:spacing w:after="0"/>
      <w:jc w:val="both"/>
    </w:pPr>
  </w:style>
  <w:style w:type="paragraph" w:styleId="Naslov1">
    <w:name w:val="heading 1"/>
    <w:basedOn w:val="Navaden"/>
    <w:next w:val="Navaden"/>
    <w:link w:val="Naslov1Znak"/>
    <w:uiPriority w:val="9"/>
    <w:qFormat/>
    <w:rsid w:val="00B00981"/>
    <w:pPr>
      <w:keepNext/>
      <w:suppressAutoHyphens/>
      <w:spacing w:before="240" w:after="60" w:line="276" w:lineRule="auto"/>
      <w:jc w:val="center"/>
      <w:outlineLvl w:val="0"/>
    </w:pPr>
    <w:rPr>
      <w:rFonts w:eastAsia="Times New Roman" w:cs="Times New Roman"/>
      <w:b/>
      <w:bCs/>
      <w:kern w:val="32"/>
      <w:sz w:val="28"/>
      <w:szCs w:val="32"/>
      <w:lang w:eastAsia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330A00"/>
    <w:pPr>
      <w:spacing w:after="0" w:line="240" w:lineRule="auto"/>
    </w:pPr>
  </w:style>
  <w:style w:type="paragraph" w:styleId="Glava">
    <w:name w:val="header"/>
    <w:basedOn w:val="Navaden"/>
    <w:link w:val="GlavaZnak"/>
    <w:uiPriority w:val="99"/>
    <w:unhideWhenUsed/>
    <w:rsid w:val="00330A00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30A00"/>
  </w:style>
  <w:style w:type="paragraph" w:styleId="Noga">
    <w:name w:val="footer"/>
    <w:basedOn w:val="Navaden"/>
    <w:link w:val="NogaZnak"/>
    <w:unhideWhenUsed/>
    <w:rsid w:val="00330A00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rsid w:val="00330A00"/>
  </w:style>
  <w:style w:type="character" w:customStyle="1" w:styleId="Naslov1Znak">
    <w:name w:val="Naslov 1 Znak"/>
    <w:basedOn w:val="Privzetapisavaodstavka"/>
    <w:link w:val="Naslov1"/>
    <w:uiPriority w:val="9"/>
    <w:rsid w:val="00B00981"/>
    <w:rPr>
      <w:rFonts w:eastAsia="Times New Roman" w:cs="Times New Roman"/>
      <w:b/>
      <w:bCs/>
      <w:kern w:val="32"/>
      <w:sz w:val="28"/>
      <w:szCs w:val="32"/>
      <w:lang w:eastAsia="ar-SA"/>
    </w:rPr>
  </w:style>
  <w:style w:type="paragraph" w:styleId="Odstavekseznama">
    <w:name w:val="List Paragraph"/>
    <w:basedOn w:val="Navaden"/>
    <w:uiPriority w:val="34"/>
    <w:qFormat/>
    <w:rsid w:val="000B7D22"/>
    <w:pPr>
      <w:spacing w:after="240"/>
    </w:pPr>
  </w:style>
  <w:style w:type="character" w:styleId="Pripombasklic">
    <w:name w:val="annotation reference"/>
    <w:basedOn w:val="Privzetapisavaodstavka"/>
    <w:uiPriority w:val="99"/>
    <w:semiHidden/>
    <w:unhideWhenUsed/>
    <w:rsid w:val="00D56CF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D56CF4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D56CF4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56CF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56CF4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56CF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56CF4"/>
    <w:rPr>
      <w:rFonts w:ascii="Segoe UI" w:hAnsi="Segoe UI" w:cs="Segoe UI"/>
      <w:sz w:val="18"/>
      <w:szCs w:val="18"/>
    </w:rPr>
  </w:style>
  <w:style w:type="paragraph" w:styleId="Telobesedila">
    <w:name w:val="Body Text"/>
    <w:basedOn w:val="Navaden"/>
    <w:link w:val="TelobesedilaZnak"/>
    <w:uiPriority w:val="99"/>
    <w:unhideWhenUsed/>
    <w:qFormat/>
    <w:rsid w:val="00E60407"/>
    <w:pPr>
      <w:spacing w:before="120" w:after="120"/>
    </w:pPr>
  </w:style>
  <w:style w:type="character" w:customStyle="1" w:styleId="TelobesedilaZnak">
    <w:name w:val="Telo besedila Znak"/>
    <w:basedOn w:val="Privzetapisavaodstavka"/>
    <w:link w:val="Telobesedila"/>
    <w:uiPriority w:val="99"/>
    <w:rsid w:val="00E60407"/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1503D6"/>
    <w:pPr>
      <w:keepNext/>
      <w:spacing w:before="360" w:after="360"/>
      <w:ind w:left="851" w:right="850"/>
      <w:jc w:val="center"/>
    </w:pPr>
    <w:rPr>
      <w:b/>
      <w:bCs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1503D6"/>
    <w:rPr>
      <w:b/>
      <w:bCs/>
    </w:rPr>
  </w:style>
  <w:style w:type="character" w:styleId="Hiperpovezava">
    <w:name w:val="Hyperlink"/>
    <w:uiPriority w:val="99"/>
    <w:unhideWhenUsed/>
    <w:rsid w:val="00921D04"/>
    <w:rPr>
      <w:color w:val="0000FF"/>
      <w:u w:val="single"/>
    </w:rPr>
  </w:style>
  <w:style w:type="paragraph" w:styleId="Revizija">
    <w:name w:val="Revision"/>
    <w:hidden/>
    <w:uiPriority w:val="99"/>
    <w:semiHidden/>
    <w:rsid w:val="004D6547"/>
    <w:pPr>
      <w:spacing w:after="0" w:line="240" w:lineRule="auto"/>
    </w:pPr>
  </w:style>
  <w:style w:type="character" w:styleId="SledenaHiperpovezava">
    <w:name w:val="FollowedHyperlink"/>
    <w:basedOn w:val="Privzetapisavaodstavka"/>
    <w:uiPriority w:val="99"/>
    <w:semiHidden/>
    <w:unhideWhenUsed/>
    <w:rsid w:val="00DD3D3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m.si/univerza/varstvo-osebnih-podatkov/Strani/default.aspx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tina.pajenk\Documents\Officeove%20predloge%20po%20meri\Dopis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40D1143858960439935CD6BE9730E87" ma:contentTypeVersion="7" ma:contentTypeDescription="Ustvari nov dokument." ma:contentTypeScope="" ma:versionID="11508da492ca2761c49de50fb2e509d0">
  <xsd:schema xmlns:xsd="http://www.w3.org/2001/XMLSchema" xmlns:xs="http://www.w3.org/2001/XMLSchema" xmlns:p="http://schemas.microsoft.com/office/2006/metadata/properties" xmlns:ns2="8599126b-e99c-467d-b808-a4e63cdca5fd" xmlns:ns3="0e5019a5-f3a4-45aa-a7fe-dfc42042bb6c" targetNamespace="http://schemas.microsoft.com/office/2006/metadata/properties" ma:root="true" ma:fieldsID="61e8b33af0a6526a188bff40ed8acb7f" ns2:_="" ns3:_="">
    <xsd:import namespace="8599126b-e99c-467d-b808-a4e63cdca5fd"/>
    <xsd:import namespace="0e5019a5-f3a4-45aa-a7fe-dfc42042bb6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99126b-e99c-467d-b808-a4e63cdca5f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019a5-f3a4-45aa-a7fe-dfc42042bb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45EE83-0CFD-4DE9-9A72-A926B490A7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24D145D-F754-41BE-9BCB-55AAA5DA08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E206AA-55B0-46CC-B078-384D7D641CE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7E6128F-563E-44FB-915D-0E5B70BB35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99126b-e99c-467d-b808-a4e63cdca5fd"/>
    <ds:schemaRef ds:uri="0e5019a5-f3a4-45aa-a7fe-dfc42042bb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</Template>
  <TotalTime>1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Pajenk</dc:creator>
  <cp:keywords/>
  <dc:description/>
  <cp:lastModifiedBy>Blanka Fras</cp:lastModifiedBy>
  <cp:revision>4</cp:revision>
  <cp:lastPrinted>2026-08-19T07:18:00Z</cp:lastPrinted>
  <dcterms:created xsi:type="dcterms:W3CDTF">2026-08-19T12:28:00Z</dcterms:created>
  <dcterms:modified xsi:type="dcterms:W3CDTF">2026-08-19T12:33:00Z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0x010100040D1143858960439935CD6BE9730E87</vt:lpwstr>
  </property>
</Properties>
</file>